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F3E" w:rsidRDefault="00C03F3E" w:rsidP="00C03F3E">
      <w:r>
        <w:t>11.01.2021</w:t>
      </w:r>
    </w:p>
    <w:p w:rsidR="00C03F3E" w:rsidRDefault="00C03F3E" w:rsidP="00C03F3E">
      <w:r>
        <w:t>Dear Parents/Carers</w:t>
      </w:r>
    </w:p>
    <w:p w:rsidR="00C03F3E" w:rsidRPr="00196B04" w:rsidRDefault="00C03F3E" w:rsidP="00C03F3E">
      <w:r>
        <w:t xml:space="preserve">We would like to thank you all for your continued support and understanding over the last few days after what has been a huge period of change for us all. </w:t>
      </w:r>
      <w:r w:rsidR="001D0AE1">
        <w:t xml:space="preserve">We are also responding to the additional </w:t>
      </w:r>
      <w:r w:rsidR="00611DFD">
        <w:t>requirements</w:t>
      </w:r>
      <w:r w:rsidR="001D0AE1">
        <w:t xml:space="preserve"> announced by the Secretary for Education Gavin Williamson in the House of Commons on 7</w:t>
      </w:r>
      <w:r w:rsidR="001D0AE1" w:rsidRPr="004E62FC">
        <w:rPr>
          <w:vertAlign w:val="superscript"/>
        </w:rPr>
        <w:t>th</w:t>
      </w:r>
      <w:r w:rsidR="001D0AE1">
        <w:t xml:space="preserve"> January. So far s</w:t>
      </w:r>
      <w:r>
        <w:t xml:space="preserve">tudents have been exemplary in their approach to remote learning and we have been impressed by the positive and hardworking attitude that they continue to display. </w:t>
      </w:r>
    </w:p>
    <w:p w:rsidR="00C03F3E" w:rsidRPr="00C03F3E" w:rsidRDefault="00C03F3E" w:rsidP="00C03F3E">
      <w:pPr>
        <w:rPr>
          <w:b/>
          <w:sz w:val="24"/>
        </w:rPr>
      </w:pPr>
      <w:r w:rsidRPr="00C03F3E">
        <w:rPr>
          <w:b/>
          <w:sz w:val="24"/>
        </w:rPr>
        <w:t>Live Lessons and Remote Learning</w:t>
      </w:r>
    </w:p>
    <w:p w:rsidR="00C03F3E" w:rsidRDefault="00C03F3E" w:rsidP="00C03F3E">
      <w:r>
        <w:t>As you will appreciate the situation at the moment is very difficult and there have been several changes that we have all had to adapt to. In light of the lockdown being extended, and having consulted with parents and the GCE Trust, we have had to review our plans for remote learning. The majority of schools are using asynchronous (pre-recorded) lessons as part of their remote learning offer with online resources like the Oak Academy, which was praised by the Secretary of State for Education in his address earlier this week. We will also be offering more live lessons to all year groups (details are below). This blended approach allows for the complex demands of home learning for all. It also gives staff additional opportunities to prepare the highest quality lessons and resources to support the students as well as offer bespoke feedback dur</w:t>
      </w:r>
      <w:r w:rsidR="00F21484">
        <w:t xml:space="preserve">ing the course of the week. These asynchronous </w:t>
      </w:r>
      <w:r>
        <w:t xml:space="preserve">lessons </w:t>
      </w:r>
      <w:r w:rsidR="00F21484">
        <w:t>must</w:t>
      </w:r>
      <w:r>
        <w:t xml:space="preserve"> be accessed “as live” by students on Satchel, </w:t>
      </w:r>
      <w:r w:rsidRPr="00F21484">
        <w:rPr>
          <w:b/>
        </w:rPr>
        <w:t>following their normal timetable for the day</w:t>
      </w:r>
      <w:r>
        <w:t xml:space="preserve">. There will be interactive elements to the lessons, for example online quizzes, so that all teachers can review the progress students are making and provide feedback to support their learning in future sessions. </w:t>
      </w:r>
      <w:r w:rsidR="00611DFD">
        <w:t xml:space="preserve">During these sessions teachers will be available on the chat bar in </w:t>
      </w:r>
      <w:r w:rsidR="00F21484">
        <w:t>Satchel</w:t>
      </w:r>
      <w:r w:rsidR="00611DFD">
        <w:t xml:space="preserve"> to answer any questions and respond to queries. </w:t>
      </w:r>
      <w:r w:rsidR="00F21484">
        <w:t xml:space="preserve">There will be a lesson reminder sent via Teams to formally invite students to these pre-recorded lessons. </w:t>
      </w:r>
      <w:r w:rsidR="00F21484" w:rsidRPr="00F21484">
        <w:rPr>
          <w:b/>
          <w:i/>
        </w:rPr>
        <w:t>If you have any issues with technical equipment then parents need to liaise with Dr P Walker</w:t>
      </w:r>
      <w:r w:rsidR="00F21484">
        <w:t xml:space="preserve"> at </w:t>
      </w:r>
      <w:hyperlink r:id="rId7" w:history="1">
        <w:r w:rsidR="00F21484" w:rsidRPr="00DF7373">
          <w:rPr>
            <w:rStyle w:val="Hyperlink"/>
          </w:rPr>
          <w:t>pwalker@copleston.suffolk.sch.uk</w:t>
        </w:r>
      </w:hyperlink>
      <w:r w:rsidR="00F21484">
        <w:t xml:space="preserve"> </w:t>
      </w:r>
    </w:p>
    <w:p w:rsidR="00C03F3E" w:rsidRDefault="00C03F3E" w:rsidP="00C03F3E">
      <w:r>
        <w:t xml:space="preserve">We are aiming to expand our </w:t>
      </w:r>
      <w:r w:rsidRPr="00611DFD">
        <w:rPr>
          <w:b/>
        </w:rPr>
        <w:t>live lesson</w:t>
      </w:r>
      <w:r>
        <w:t xml:space="preserve"> offer beyond exam groups and teachers will be offering live lessons for all students from </w:t>
      </w:r>
      <w:r w:rsidRPr="004E62FC">
        <w:rPr>
          <w:b/>
        </w:rPr>
        <w:t>Thursday 14</w:t>
      </w:r>
      <w:r w:rsidRPr="004E62FC">
        <w:rPr>
          <w:b/>
          <w:vertAlign w:val="superscript"/>
        </w:rPr>
        <w:t>th</w:t>
      </w:r>
      <w:r w:rsidRPr="004E62FC">
        <w:rPr>
          <w:b/>
        </w:rPr>
        <w:t xml:space="preserve"> January</w:t>
      </w:r>
      <w:r>
        <w:t xml:space="preserve"> in the following manner:</w:t>
      </w:r>
    </w:p>
    <w:tbl>
      <w:tblPr>
        <w:tblStyle w:val="TableGrid"/>
        <w:tblW w:w="0" w:type="auto"/>
        <w:tblLook w:val="04A0" w:firstRow="1" w:lastRow="0" w:firstColumn="1" w:lastColumn="0" w:noHBand="0" w:noVBand="1"/>
      </w:tblPr>
      <w:tblGrid>
        <w:gridCol w:w="1271"/>
        <w:gridCol w:w="5387"/>
      </w:tblGrid>
      <w:tr w:rsidR="00C03F3E" w:rsidRPr="00A346A4" w:rsidTr="00611DFD">
        <w:tc>
          <w:tcPr>
            <w:tcW w:w="1271" w:type="dxa"/>
          </w:tcPr>
          <w:p w:rsidR="00C03F3E" w:rsidRPr="00A346A4" w:rsidRDefault="00C03F3E" w:rsidP="001D0AE1">
            <w:pPr>
              <w:rPr>
                <w:b/>
              </w:rPr>
            </w:pPr>
            <w:r w:rsidRPr="00A346A4">
              <w:rPr>
                <w:b/>
              </w:rPr>
              <w:t>Year Group</w:t>
            </w:r>
            <w:r>
              <w:rPr>
                <w:b/>
              </w:rPr>
              <w:t>s</w:t>
            </w:r>
          </w:p>
        </w:tc>
        <w:tc>
          <w:tcPr>
            <w:tcW w:w="5387" w:type="dxa"/>
          </w:tcPr>
          <w:p w:rsidR="00C03F3E" w:rsidRPr="00A346A4" w:rsidRDefault="00C03F3E" w:rsidP="001D0AE1">
            <w:pPr>
              <w:rPr>
                <w:b/>
              </w:rPr>
            </w:pPr>
            <w:r w:rsidRPr="00A346A4">
              <w:rPr>
                <w:b/>
              </w:rPr>
              <w:t>Live lessons on Teams</w:t>
            </w:r>
          </w:p>
        </w:tc>
      </w:tr>
      <w:tr w:rsidR="00C03F3E" w:rsidTr="00611DFD">
        <w:tc>
          <w:tcPr>
            <w:tcW w:w="1271" w:type="dxa"/>
          </w:tcPr>
          <w:p w:rsidR="00C03F3E" w:rsidRDefault="00C03F3E" w:rsidP="001D0AE1">
            <w:r>
              <w:t>7</w:t>
            </w:r>
          </w:p>
        </w:tc>
        <w:tc>
          <w:tcPr>
            <w:tcW w:w="5387" w:type="dxa"/>
          </w:tcPr>
          <w:p w:rsidR="00C03F3E" w:rsidRDefault="00C03F3E" w:rsidP="001D0AE1">
            <w:r>
              <w:t>1 per week for core subjects (English, Maths, Science);</w:t>
            </w:r>
          </w:p>
          <w:p w:rsidR="00C03F3E" w:rsidRDefault="00C03F3E" w:rsidP="001D0AE1">
            <w:r>
              <w:t>1 per fortnight for all other subjects</w:t>
            </w:r>
          </w:p>
        </w:tc>
      </w:tr>
      <w:tr w:rsidR="00C03F3E" w:rsidTr="00611DFD">
        <w:tc>
          <w:tcPr>
            <w:tcW w:w="1271" w:type="dxa"/>
          </w:tcPr>
          <w:p w:rsidR="00C03F3E" w:rsidRDefault="00C03F3E" w:rsidP="001D0AE1">
            <w:r>
              <w:t>8</w:t>
            </w:r>
          </w:p>
        </w:tc>
        <w:tc>
          <w:tcPr>
            <w:tcW w:w="5387" w:type="dxa"/>
          </w:tcPr>
          <w:p w:rsidR="00C03F3E" w:rsidRDefault="00C03F3E" w:rsidP="001D0AE1">
            <w:r>
              <w:t xml:space="preserve">1 per week for core subjects (English, Maths, Science); </w:t>
            </w:r>
          </w:p>
          <w:p w:rsidR="00C03F3E" w:rsidRDefault="00C03F3E" w:rsidP="001D0AE1">
            <w:r>
              <w:t>1 per fortnight for all other subjects</w:t>
            </w:r>
          </w:p>
        </w:tc>
      </w:tr>
      <w:tr w:rsidR="00C03F3E" w:rsidTr="00611DFD">
        <w:tc>
          <w:tcPr>
            <w:tcW w:w="1271" w:type="dxa"/>
          </w:tcPr>
          <w:p w:rsidR="00C03F3E" w:rsidRDefault="00C03F3E" w:rsidP="001D0AE1">
            <w:r>
              <w:t>9 and 10</w:t>
            </w:r>
          </w:p>
        </w:tc>
        <w:tc>
          <w:tcPr>
            <w:tcW w:w="5387" w:type="dxa"/>
          </w:tcPr>
          <w:p w:rsidR="00C03F3E" w:rsidRDefault="00C03F3E" w:rsidP="001D0AE1">
            <w:r>
              <w:t xml:space="preserve">3 per fortnight core subjects (English, Maths, Science); </w:t>
            </w:r>
          </w:p>
          <w:p w:rsidR="00C03F3E" w:rsidRDefault="00C03F3E" w:rsidP="001D0AE1">
            <w:r>
              <w:t>1 per fortnight all other subjects</w:t>
            </w:r>
          </w:p>
        </w:tc>
      </w:tr>
      <w:tr w:rsidR="00C03F3E" w:rsidTr="00611DFD">
        <w:tc>
          <w:tcPr>
            <w:tcW w:w="1271" w:type="dxa"/>
          </w:tcPr>
          <w:p w:rsidR="00C03F3E" w:rsidRDefault="00C03F3E" w:rsidP="001D0AE1">
            <w:r>
              <w:t>12</w:t>
            </w:r>
            <w:r>
              <w:br/>
            </w:r>
          </w:p>
        </w:tc>
        <w:tc>
          <w:tcPr>
            <w:tcW w:w="5387" w:type="dxa"/>
          </w:tcPr>
          <w:p w:rsidR="00C03F3E" w:rsidRDefault="00C03F3E" w:rsidP="001D0AE1">
            <w:r>
              <w:t>As directed by teacher</w:t>
            </w:r>
          </w:p>
        </w:tc>
      </w:tr>
    </w:tbl>
    <w:p w:rsidR="00C03F3E" w:rsidRDefault="00C03F3E" w:rsidP="00C03F3E">
      <w:r>
        <w:lastRenderedPageBreak/>
        <w:t>The exam groups-Years 11 and 13- will continue to receive live lessons on Teams.</w:t>
      </w:r>
    </w:p>
    <w:p w:rsidR="00C03F3E" w:rsidRDefault="00C03F3E" w:rsidP="00C03F3E">
      <w:r>
        <w:t xml:space="preserve">The Teams lesson invite will come each week from the class teacher so we require students to monitor their school email on a daily basis to ascertain when their live lessons will be. All Teams live recorded lessons will remain on Teams for 20 days for safeguarding purposes and will then be removed. However, teachers will upload all lessons and materials on to Satchel for future reference. </w:t>
      </w:r>
    </w:p>
    <w:p w:rsidR="00C03F3E" w:rsidRDefault="00C03F3E" w:rsidP="00C03F3E">
      <w:r>
        <w:t xml:space="preserve">Teachers and Leaders of Learning will be closely monitoring students’ engagement with all online learning (both pre-recorded and live) and when students access work on Satchel. There will be </w:t>
      </w:r>
      <w:r w:rsidRPr="00A84F82">
        <w:t>regular contact</w:t>
      </w:r>
      <w:r>
        <w:t xml:space="preserve"> via this remote learning package to check in with all students. As ever, we expect full participation in every aspect of remote learning. </w:t>
      </w:r>
    </w:p>
    <w:p w:rsidR="00C03F3E" w:rsidRPr="00C03F3E" w:rsidRDefault="00C03F3E" w:rsidP="00C03F3E">
      <w:pPr>
        <w:rPr>
          <w:b/>
          <w:sz w:val="24"/>
        </w:rPr>
      </w:pPr>
      <w:r w:rsidRPr="00C03F3E">
        <w:rPr>
          <w:b/>
          <w:sz w:val="24"/>
        </w:rPr>
        <w:t>The School Day</w:t>
      </w:r>
    </w:p>
    <w:p w:rsidR="00C03F3E" w:rsidRDefault="00C03F3E" w:rsidP="00C03F3E">
      <w:r>
        <w:t xml:space="preserve">In response to </w:t>
      </w:r>
      <w:r w:rsidR="001D0AE1">
        <w:t xml:space="preserve">the </w:t>
      </w:r>
      <w:r>
        <w:t>additional change</w:t>
      </w:r>
      <w:r w:rsidR="001D0AE1">
        <w:t>s</w:t>
      </w:r>
      <w:r>
        <w:t xml:space="preserve"> from Secretary for Education Gavin Williamson in the House of Commons on 7</w:t>
      </w:r>
      <w:r w:rsidRPr="004E62FC">
        <w:rPr>
          <w:vertAlign w:val="superscript"/>
        </w:rPr>
        <w:t>th</w:t>
      </w:r>
      <w:r>
        <w:t xml:space="preserve"> January, we are also making a change to the current structure of the school day. It was announced yesterday by the government that:</w:t>
      </w:r>
    </w:p>
    <w:p w:rsidR="00C03F3E" w:rsidRDefault="00C03F3E" w:rsidP="00C03F3E">
      <w:pPr>
        <w:rPr>
          <w:i/>
        </w:rPr>
      </w:pPr>
      <w:r w:rsidRPr="00A346A4">
        <w:rPr>
          <w:i/>
        </w:rPr>
        <w:t xml:space="preserve">The remote education provided should be equivalent in length to the core teaching pupils would receive in school and will include both recorded or live direct teaching time, and time for pupils to complete tasks and assignments independently. The amount of remote education provided should be, as a minimum: </w:t>
      </w:r>
    </w:p>
    <w:p w:rsidR="00C03F3E" w:rsidRPr="00A84F82" w:rsidRDefault="00C03F3E" w:rsidP="00C03F3E">
      <w:pPr>
        <w:pStyle w:val="ListParagraph"/>
        <w:numPr>
          <w:ilvl w:val="0"/>
          <w:numId w:val="2"/>
        </w:numPr>
        <w:spacing w:after="160" w:line="259" w:lineRule="auto"/>
        <w:contextualSpacing/>
        <w:rPr>
          <w:i/>
        </w:rPr>
      </w:pPr>
      <w:r w:rsidRPr="00A84F82">
        <w:rPr>
          <w:i/>
        </w:rPr>
        <w:t xml:space="preserve">Key Stage 1: 3 hours a day on average across the cohort, with less for younger children </w:t>
      </w:r>
    </w:p>
    <w:p w:rsidR="00C03F3E" w:rsidRDefault="00C03F3E" w:rsidP="00C03F3E">
      <w:pPr>
        <w:pStyle w:val="ListParagraph"/>
        <w:numPr>
          <w:ilvl w:val="0"/>
          <w:numId w:val="2"/>
        </w:numPr>
        <w:spacing w:after="160" w:line="259" w:lineRule="auto"/>
        <w:contextualSpacing/>
        <w:rPr>
          <w:i/>
        </w:rPr>
      </w:pPr>
      <w:r w:rsidRPr="00A84F82">
        <w:rPr>
          <w:i/>
        </w:rPr>
        <w:t xml:space="preserve">Key Stage 2: 4 hours a day </w:t>
      </w:r>
    </w:p>
    <w:p w:rsidR="00C03F3E" w:rsidRPr="00A84F82" w:rsidRDefault="00C03F3E" w:rsidP="00C03F3E">
      <w:pPr>
        <w:pStyle w:val="ListParagraph"/>
        <w:numPr>
          <w:ilvl w:val="0"/>
          <w:numId w:val="2"/>
        </w:numPr>
        <w:spacing w:after="160" w:line="259" w:lineRule="auto"/>
        <w:contextualSpacing/>
        <w:rPr>
          <w:i/>
        </w:rPr>
      </w:pPr>
      <w:r w:rsidRPr="00A84F82">
        <w:rPr>
          <w:i/>
        </w:rPr>
        <w:t>Key Stages 3 and 4: 5 hours a day</w:t>
      </w:r>
    </w:p>
    <w:p w:rsidR="00C03F3E" w:rsidRPr="00196B04" w:rsidRDefault="00C03F3E" w:rsidP="00C03F3E">
      <w:pPr>
        <w:pStyle w:val="Heading3"/>
        <w:shd w:val="clear" w:color="auto" w:fill="FFFFFF"/>
        <w:spacing w:before="120" w:beforeAutospacing="0" w:after="120" w:afterAutospacing="0"/>
        <w:rPr>
          <w:rFonts w:asciiTheme="minorHAnsi" w:hAnsiTheme="minorHAnsi"/>
          <w:b w:val="0"/>
          <w:sz w:val="22"/>
        </w:rPr>
      </w:pPr>
      <w:r w:rsidRPr="00196B04">
        <w:rPr>
          <w:rFonts w:asciiTheme="minorHAnsi" w:hAnsiTheme="minorHAnsi"/>
          <w:b w:val="0"/>
          <w:sz w:val="22"/>
        </w:rPr>
        <w:t xml:space="preserve">In order to satisfy this legal requirement we will therefore be </w:t>
      </w:r>
      <w:r>
        <w:rPr>
          <w:rFonts w:asciiTheme="minorHAnsi" w:hAnsiTheme="minorHAnsi"/>
          <w:b w:val="0"/>
          <w:sz w:val="22"/>
        </w:rPr>
        <w:t>implementing</w:t>
      </w:r>
      <w:r w:rsidRPr="00196B04">
        <w:rPr>
          <w:rFonts w:asciiTheme="minorHAnsi" w:hAnsiTheme="minorHAnsi"/>
          <w:b w:val="0"/>
          <w:sz w:val="22"/>
        </w:rPr>
        <w:t xml:space="preserve"> the following school day timings</w:t>
      </w:r>
      <w:r>
        <w:rPr>
          <w:rFonts w:asciiTheme="minorHAnsi" w:hAnsiTheme="minorHAnsi"/>
          <w:b w:val="0"/>
          <w:sz w:val="22"/>
        </w:rPr>
        <w:t xml:space="preserve"> from </w:t>
      </w:r>
      <w:r w:rsidRPr="000A7397">
        <w:rPr>
          <w:rFonts w:asciiTheme="minorHAnsi" w:hAnsiTheme="minorHAnsi"/>
          <w:sz w:val="22"/>
        </w:rPr>
        <w:t>Thursday 14</w:t>
      </w:r>
      <w:r w:rsidRPr="000A7397">
        <w:rPr>
          <w:rFonts w:asciiTheme="minorHAnsi" w:hAnsiTheme="minorHAnsi"/>
          <w:sz w:val="22"/>
          <w:vertAlign w:val="superscript"/>
        </w:rPr>
        <w:t>th</w:t>
      </w:r>
      <w:r w:rsidRPr="000A7397">
        <w:rPr>
          <w:rFonts w:asciiTheme="minorHAnsi" w:hAnsiTheme="minorHAnsi"/>
          <w:sz w:val="22"/>
        </w:rPr>
        <w:t xml:space="preserve"> January</w:t>
      </w:r>
      <w:r w:rsidRPr="00196B04">
        <w:rPr>
          <w:rFonts w:asciiTheme="minorHAnsi" w:hAnsiTheme="minorHAnsi"/>
          <w:b w:val="0"/>
          <w:sz w:val="22"/>
        </w:rPr>
        <w:t xml:space="preserve">: </w:t>
      </w:r>
      <w:r>
        <w:rPr>
          <w:rFonts w:asciiTheme="minorHAnsi" w:hAnsiTheme="minorHAnsi"/>
          <w:b w:val="0"/>
          <w:sz w:val="22"/>
        </w:rPr>
        <w:br/>
      </w:r>
    </w:p>
    <w:p w:rsidR="00C03F3E" w:rsidRDefault="00C03F3E" w:rsidP="001D0AE1">
      <w:pPr>
        <w:pStyle w:val="Heading3"/>
        <w:shd w:val="clear" w:color="auto" w:fill="FFFFFF"/>
        <w:spacing w:before="120" w:beforeAutospacing="0" w:after="120" w:afterAutospacing="0"/>
        <w:rPr>
          <w:rFonts w:ascii="Calibri" w:hAnsi="Calibri" w:cs="Calibri"/>
          <w:b w:val="0"/>
          <w:bCs w:val="0"/>
          <w:color w:val="37454B"/>
          <w:spacing w:val="-10"/>
          <w:sz w:val="24"/>
          <w:szCs w:val="24"/>
        </w:rPr>
      </w:pPr>
      <w:r>
        <w:rPr>
          <w:rFonts w:ascii="Calibri" w:hAnsi="Calibri" w:cs="Calibri"/>
          <w:color w:val="37454B"/>
          <w:spacing w:val="-10"/>
          <w:sz w:val="24"/>
          <w:szCs w:val="24"/>
        </w:rPr>
        <w:t>Form Time/Assembly:</w:t>
      </w:r>
      <w:r>
        <w:rPr>
          <w:rFonts w:ascii="Calibri" w:hAnsi="Calibri" w:cs="Calibri"/>
          <w:caps/>
          <w:color w:val="37454B"/>
          <w:spacing w:val="-10"/>
          <w:sz w:val="24"/>
          <w:szCs w:val="24"/>
        </w:rPr>
        <w:t xml:space="preserve">                   </w:t>
      </w:r>
      <w:r>
        <w:rPr>
          <w:rFonts w:ascii="Calibri" w:hAnsi="Calibri" w:cs="Calibri"/>
          <w:b w:val="0"/>
          <w:bCs w:val="0"/>
          <w:color w:val="37454B"/>
          <w:spacing w:val="-10"/>
          <w:sz w:val="24"/>
          <w:szCs w:val="24"/>
        </w:rPr>
        <w:t xml:space="preserve">8.30 - 8.40 </w:t>
      </w:r>
      <w:r w:rsidR="00611DFD">
        <w:rPr>
          <w:rFonts w:ascii="Calibri" w:hAnsi="Calibri" w:cs="Calibri"/>
          <w:b w:val="0"/>
          <w:bCs w:val="0"/>
          <w:color w:val="37454B"/>
          <w:spacing w:val="-10"/>
          <w:sz w:val="18"/>
          <w:szCs w:val="24"/>
        </w:rPr>
        <w:t xml:space="preserve">(For years 7-11, Monday will be form time; </w:t>
      </w:r>
      <w:r w:rsidR="001D0AE1">
        <w:rPr>
          <w:rFonts w:ascii="Calibri" w:hAnsi="Calibri" w:cs="Calibri"/>
          <w:b w:val="0"/>
          <w:bCs w:val="0"/>
          <w:color w:val="37454B"/>
          <w:spacing w:val="-10"/>
          <w:sz w:val="18"/>
          <w:szCs w:val="24"/>
        </w:rPr>
        <w:t xml:space="preserve">Wednesdays </w:t>
      </w:r>
      <w:r w:rsidR="00611DFD">
        <w:rPr>
          <w:rFonts w:ascii="Calibri" w:hAnsi="Calibri" w:cs="Calibri"/>
          <w:b w:val="0"/>
          <w:bCs w:val="0"/>
          <w:color w:val="37454B"/>
          <w:spacing w:val="-10"/>
          <w:sz w:val="18"/>
          <w:szCs w:val="24"/>
        </w:rPr>
        <w:t xml:space="preserve">and Fridays </w:t>
      </w:r>
      <w:r w:rsidR="001D0AE1">
        <w:rPr>
          <w:rFonts w:ascii="Calibri" w:hAnsi="Calibri" w:cs="Calibri"/>
          <w:b w:val="0"/>
          <w:bCs w:val="0"/>
          <w:color w:val="37454B"/>
          <w:spacing w:val="-10"/>
          <w:sz w:val="18"/>
          <w:szCs w:val="24"/>
        </w:rPr>
        <w:t xml:space="preserve">will be </w:t>
      </w:r>
      <w:r w:rsidR="00611DFD">
        <w:rPr>
          <w:rFonts w:ascii="Calibri" w:hAnsi="Calibri" w:cs="Calibri"/>
          <w:b w:val="0"/>
          <w:bCs w:val="0"/>
          <w:color w:val="37454B"/>
          <w:spacing w:val="-10"/>
          <w:sz w:val="18"/>
          <w:szCs w:val="24"/>
        </w:rPr>
        <w:t>assemblies.</w:t>
      </w:r>
      <w:r w:rsidRPr="00776BB3">
        <w:rPr>
          <w:rFonts w:ascii="Calibri" w:hAnsi="Calibri" w:cs="Calibri"/>
          <w:b w:val="0"/>
          <w:bCs w:val="0"/>
          <w:color w:val="37454B"/>
          <w:spacing w:val="-10"/>
          <w:sz w:val="18"/>
          <w:szCs w:val="24"/>
        </w:rPr>
        <w:t>)</w:t>
      </w:r>
    </w:p>
    <w:p w:rsidR="00C03F3E" w:rsidRPr="00E53FFC" w:rsidRDefault="00C03F3E" w:rsidP="00C03F3E">
      <w:pPr>
        <w:pStyle w:val="Heading3"/>
        <w:shd w:val="clear" w:color="auto" w:fill="FFFFFF"/>
        <w:spacing w:before="120" w:beforeAutospacing="0" w:after="120" w:afterAutospacing="0"/>
        <w:rPr>
          <w:rFonts w:ascii="Calibri" w:hAnsi="Calibri" w:cs="Calibri"/>
          <w:caps/>
          <w:spacing w:val="-10"/>
          <w:sz w:val="24"/>
          <w:szCs w:val="24"/>
        </w:rPr>
      </w:pPr>
      <w:r>
        <w:rPr>
          <w:rFonts w:ascii="Calibri" w:hAnsi="Calibri" w:cs="Calibri"/>
          <w:b w:val="0"/>
          <w:bCs w:val="0"/>
          <w:spacing w:val="-10"/>
          <w:sz w:val="24"/>
          <w:szCs w:val="24"/>
        </w:rPr>
        <w:t>Change-</w:t>
      </w:r>
      <w:r w:rsidRPr="00E53FFC">
        <w:rPr>
          <w:rFonts w:ascii="Calibri" w:hAnsi="Calibri" w:cs="Calibri"/>
          <w:b w:val="0"/>
          <w:bCs w:val="0"/>
          <w:spacing w:val="-10"/>
          <w:sz w:val="24"/>
          <w:szCs w:val="24"/>
        </w:rPr>
        <w:t>over T</w:t>
      </w:r>
      <w:r>
        <w:rPr>
          <w:rFonts w:ascii="Calibri" w:hAnsi="Calibri" w:cs="Calibri"/>
          <w:b w:val="0"/>
          <w:bCs w:val="0"/>
          <w:spacing w:val="-10"/>
          <w:sz w:val="24"/>
          <w:szCs w:val="24"/>
        </w:rPr>
        <w:t>ime                            8.40 </w:t>
      </w:r>
      <w:r w:rsidRPr="00E53FFC">
        <w:rPr>
          <w:rFonts w:ascii="Calibri" w:hAnsi="Calibri" w:cs="Calibri"/>
          <w:b w:val="0"/>
          <w:bCs w:val="0"/>
          <w:spacing w:val="-10"/>
          <w:sz w:val="24"/>
          <w:szCs w:val="24"/>
        </w:rPr>
        <w:t>- 8.45</w:t>
      </w:r>
    </w:p>
    <w:p w:rsidR="00C03F3E" w:rsidRDefault="00C03F3E" w:rsidP="00C03F3E">
      <w:pPr>
        <w:shd w:val="clear" w:color="auto" w:fill="FFFFFF"/>
        <w:spacing w:before="120" w:after="120"/>
        <w:rPr>
          <w:rFonts w:ascii="Calibri" w:hAnsi="Calibri" w:cs="Calibri"/>
          <w:color w:val="37454B"/>
          <w:spacing w:val="-10"/>
          <w:sz w:val="24"/>
          <w:szCs w:val="24"/>
          <w:lang w:eastAsia="en-GB"/>
        </w:rPr>
      </w:pPr>
      <w:r>
        <w:rPr>
          <w:b/>
          <w:bCs/>
          <w:color w:val="37454B"/>
          <w:spacing w:val="-10"/>
          <w:sz w:val="24"/>
          <w:szCs w:val="24"/>
          <w:lang w:eastAsia="en-GB"/>
        </w:rPr>
        <w:t xml:space="preserve">Period 1:                                              </w:t>
      </w:r>
      <w:r>
        <w:rPr>
          <w:color w:val="37454B"/>
          <w:spacing w:val="-10"/>
          <w:sz w:val="24"/>
          <w:szCs w:val="24"/>
          <w:lang w:eastAsia="en-GB"/>
        </w:rPr>
        <w:t>8.45 - 9.45</w:t>
      </w:r>
    </w:p>
    <w:p w:rsidR="00C03F3E" w:rsidRPr="00E53FFC" w:rsidRDefault="00C03F3E" w:rsidP="00C03F3E">
      <w:pPr>
        <w:pStyle w:val="Heading3"/>
        <w:shd w:val="clear" w:color="auto" w:fill="FFFFFF"/>
        <w:spacing w:before="120" w:beforeAutospacing="0" w:after="120" w:afterAutospacing="0"/>
        <w:rPr>
          <w:rFonts w:ascii="Calibri" w:hAnsi="Calibri" w:cs="Calibri"/>
          <w:caps/>
          <w:spacing w:val="-10"/>
          <w:sz w:val="24"/>
          <w:szCs w:val="24"/>
        </w:rPr>
      </w:pPr>
      <w:r>
        <w:rPr>
          <w:rFonts w:ascii="Calibri" w:hAnsi="Calibri" w:cs="Calibri"/>
          <w:b w:val="0"/>
          <w:bCs w:val="0"/>
          <w:spacing w:val="-10"/>
          <w:sz w:val="24"/>
          <w:szCs w:val="24"/>
        </w:rPr>
        <w:t>Change-</w:t>
      </w:r>
      <w:r w:rsidRPr="00E53FFC">
        <w:rPr>
          <w:rFonts w:ascii="Calibri" w:hAnsi="Calibri" w:cs="Calibri"/>
          <w:b w:val="0"/>
          <w:bCs w:val="0"/>
          <w:spacing w:val="-10"/>
          <w:sz w:val="24"/>
          <w:szCs w:val="24"/>
        </w:rPr>
        <w:t>over Time            </w:t>
      </w:r>
      <w:r>
        <w:rPr>
          <w:rFonts w:ascii="Calibri" w:hAnsi="Calibri" w:cs="Calibri"/>
          <w:b w:val="0"/>
          <w:bCs w:val="0"/>
          <w:spacing w:val="-10"/>
          <w:sz w:val="24"/>
          <w:szCs w:val="24"/>
        </w:rPr>
        <w:t>                9.45 </w:t>
      </w:r>
      <w:r w:rsidRPr="00E53FFC">
        <w:rPr>
          <w:rFonts w:ascii="Calibri" w:hAnsi="Calibri" w:cs="Calibri"/>
          <w:b w:val="0"/>
          <w:bCs w:val="0"/>
          <w:spacing w:val="-10"/>
          <w:sz w:val="24"/>
          <w:szCs w:val="24"/>
        </w:rPr>
        <w:t>- 9.50</w:t>
      </w:r>
    </w:p>
    <w:p w:rsidR="00C03F3E" w:rsidRDefault="00C03F3E" w:rsidP="00C03F3E">
      <w:pPr>
        <w:shd w:val="clear" w:color="auto" w:fill="FFFFFF"/>
        <w:spacing w:before="120" w:after="120"/>
        <w:rPr>
          <w:rFonts w:ascii="Calibri" w:hAnsi="Calibri" w:cs="Calibri"/>
          <w:b/>
          <w:bCs/>
          <w:caps/>
          <w:color w:val="37454B"/>
          <w:spacing w:val="-10"/>
          <w:sz w:val="24"/>
          <w:szCs w:val="24"/>
          <w:lang w:eastAsia="en-GB"/>
        </w:rPr>
      </w:pPr>
      <w:r>
        <w:rPr>
          <w:b/>
          <w:bCs/>
          <w:color w:val="37454B"/>
          <w:spacing w:val="-10"/>
          <w:sz w:val="24"/>
          <w:szCs w:val="24"/>
          <w:lang w:eastAsia="en-GB"/>
        </w:rPr>
        <w:t>Period 2:</w:t>
      </w:r>
      <w:r>
        <w:rPr>
          <w:b/>
          <w:bCs/>
          <w:caps/>
          <w:color w:val="37454B"/>
          <w:spacing w:val="-10"/>
          <w:sz w:val="24"/>
          <w:szCs w:val="24"/>
          <w:lang w:eastAsia="en-GB"/>
        </w:rPr>
        <w:t xml:space="preserve">                                              </w:t>
      </w:r>
      <w:r>
        <w:rPr>
          <w:color w:val="37454B"/>
          <w:spacing w:val="-10"/>
          <w:sz w:val="24"/>
          <w:szCs w:val="24"/>
          <w:lang w:eastAsia="en-GB"/>
        </w:rPr>
        <w:t>9.50 - 10.50</w:t>
      </w:r>
    </w:p>
    <w:p w:rsidR="00C03F3E" w:rsidRDefault="00C03F3E" w:rsidP="00C03F3E">
      <w:pPr>
        <w:shd w:val="clear" w:color="auto" w:fill="FFFFFF"/>
        <w:spacing w:before="120" w:after="120"/>
        <w:rPr>
          <w:caps/>
          <w:color w:val="1F4E79"/>
          <w:spacing w:val="-10"/>
          <w:sz w:val="24"/>
          <w:szCs w:val="24"/>
          <w:lang w:eastAsia="en-GB"/>
        </w:rPr>
      </w:pPr>
      <w:r>
        <w:rPr>
          <w:b/>
          <w:bCs/>
          <w:i/>
          <w:iCs/>
          <w:color w:val="1F4E79"/>
          <w:spacing w:val="-10"/>
          <w:sz w:val="24"/>
          <w:szCs w:val="24"/>
          <w:lang w:eastAsia="en-GB"/>
        </w:rPr>
        <w:t>Break</w:t>
      </w:r>
      <w:r>
        <w:rPr>
          <w:b/>
          <w:bCs/>
          <w:i/>
          <w:iCs/>
          <w:caps/>
          <w:color w:val="1F4E79"/>
          <w:spacing w:val="-10"/>
          <w:sz w:val="24"/>
          <w:szCs w:val="24"/>
          <w:lang w:eastAsia="en-GB"/>
        </w:rPr>
        <w:t xml:space="preserve">                                                    </w:t>
      </w:r>
      <w:r>
        <w:rPr>
          <w:color w:val="1F4E79"/>
          <w:spacing w:val="-10"/>
          <w:sz w:val="24"/>
          <w:szCs w:val="24"/>
          <w:lang w:eastAsia="en-GB"/>
        </w:rPr>
        <w:t>10.50- 11.10</w:t>
      </w:r>
    </w:p>
    <w:p w:rsidR="00C03F3E" w:rsidRDefault="00C03F3E" w:rsidP="00C03F3E">
      <w:pPr>
        <w:shd w:val="clear" w:color="auto" w:fill="FFFFFF"/>
        <w:spacing w:before="120" w:after="120"/>
        <w:rPr>
          <w:b/>
          <w:bCs/>
          <w:caps/>
          <w:color w:val="37454B"/>
          <w:spacing w:val="-10"/>
          <w:sz w:val="24"/>
          <w:szCs w:val="24"/>
          <w:lang w:eastAsia="en-GB"/>
        </w:rPr>
      </w:pPr>
      <w:r>
        <w:rPr>
          <w:b/>
          <w:bCs/>
          <w:color w:val="37454B"/>
          <w:spacing w:val="-10"/>
          <w:sz w:val="24"/>
          <w:szCs w:val="24"/>
          <w:lang w:eastAsia="en-GB"/>
        </w:rPr>
        <w:t>Period 3:                                              </w:t>
      </w:r>
      <w:r>
        <w:rPr>
          <w:color w:val="37454B"/>
          <w:spacing w:val="-10"/>
          <w:sz w:val="24"/>
          <w:szCs w:val="24"/>
          <w:lang w:eastAsia="en-GB"/>
        </w:rPr>
        <w:t>11.10 - 12.10</w:t>
      </w:r>
    </w:p>
    <w:p w:rsidR="00C03F3E" w:rsidRDefault="00C03F3E" w:rsidP="00C03F3E">
      <w:pPr>
        <w:shd w:val="clear" w:color="auto" w:fill="FFFFFF"/>
        <w:spacing w:before="120" w:after="120"/>
        <w:rPr>
          <w:color w:val="1F4E79"/>
          <w:spacing w:val="-10"/>
          <w:sz w:val="24"/>
          <w:szCs w:val="24"/>
          <w:lang w:eastAsia="en-GB"/>
        </w:rPr>
      </w:pPr>
      <w:r>
        <w:rPr>
          <w:b/>
          <w:bCs/>
          <w:i/>
          <w:iCs/>
          <w:color w:val="1F4E79"/>
          <w:spacing w:val="-10"/>
          <w:sz w:val="24"/>
          <w:szCs w:val="24"/>
          <w:lang w:eastAsia="en-GB"/>
        </w:rPr>
        <w:t>Lunch</w:t>
      </w:r>
      <w:r>
        <w:rPr>
          <w:b/>
          <w:bCs/>
          <w:i/>
          <w:iCs/>
          <w:caps/>
          <w:color w:val="1F4E79"/>
          <w:spacing w:val="-10"/>
          <w:sz w:val="24"/>
          <w:szCs w:val="24"/>
          <w:lang w:eastAsia="en-GB"/>
        </w:rPr>
        <w:t xml:space="preserve">                                                    </w:t>
      </w:r>
      <w:r>
        <w:rPr>
          <w:color w:val="1F4E79"/>
          <w:spacing w:val="-10"/>
          <w:sz w:val="24"/>
          <w:szCs w:val="24"/>
          <w:lang w:eastAsia="en-GB"/>
        </w:rPr>
        <w:t>12.10- 13:00</w:t>
      </w:r>
    </w:p>
    <w:p w:rsidR="00C03F3E" w:rsidRDefault="00C03F3E" w:rsidP="00C03F3E">
      <w:pPr>
        <w:shd w:val="clear" w:color="auto" w:fill="FFFFFF"/>
        <w:spacing w:before="120" w:after="120"/>
        <w:rPr>
          <w:color w:val="37454B"/>
          <w:spacing w:val="-10"/>
          <w:sz w:val="24"/>
          <w:szCs w:val="24"/>
          <w:lang w:eastAsia="en-GB"/>
        </w:rPr>
      </w:pPr>
      <w:r>
        <w:rPr>
          <w:b/>
          <w:bCs/>
          <w:color w:val="37454B"/>
          <w:spacing w:val="-10"/>
          <w:sz w:val="24"/>
          <w:szCs w:val="24"/>
          <w:lang w:eastAsia="en-GB"/>
        </w:rPr>
        <w:t>Period 4:                                              </w:t>
      </w:r>
      <w:r>
        <w:rPr>
          <w:color w:val="37454B"/>
          <w:spacing w:val="-10"/>
          <w:sz w:val="24"/>
          <w:szCs w:val="24"/>
          <w:lang w:eastAsia="en-GB"/>
        </w:rPr>
        <w:t>13.00 - 14.00 (school finishes at 14.00 on Wednesdays)</w:t>
      </w:r>
    </w:p>
    <w:p w:rsidR="00C03F3E" w:rsidRPr="00E53FFC" w:rsidRDefault="00C03F3E" w:rsidP="00C03F3E">
      <w:pPr>
        <w:shd w:val="clear" w:color="auto" w:fill="FFFFFF"/>
        <w:spacing w:before="120" w:after="120"/>
        <w:rPr>
          <w:caps/>
          <w:spacing w:val="-10"/>
          <w:sz w:val="24"/>
          <w:szCs w:val="24"/>
          <w:lang w:eastAsia="en-GB"/>
        </w:rPr>
      </w:pPr>
      <w:r>
        <w:rPr>
          <w:spacing w:val="-10"/>
          <w:sz w:val="24"/>
          <w:szCs w:val="24"/>
        </w:rPr>
        <w:t xml:space="preserve">Change-over </w:t>
      </w:r>
      <w:r w:rsidRPr="00E53FFC">
        <w:rPr>
          <w:spacing w:val="-10"/>
          <w:sz w:val="24"/>
          <w:szCs w:val="24"/>
        </w:rPr>
        <w:t>Time</w:t>
      </w:r>
      <w:r>
        <w:rPr>
          <w:b/>
          <w:bCs/>
          <w:spacing w:val="-10"/>
          <w:sz w:val="24"/>
          <w:szCs w:val="24"/>
        </w:rPr>
        <w:t>                            </w:t>
      </w:r>
      <w:r w:rsidRPr="00E53FFC">
        <w:rPr>
          <w:spacing w:val="-10"/>
          <w:sz w:val="24"/>
          <w:szCs w:val="24"/>
        </w:rPr>
        <w:t>14.00 – 14.05</w:t>
      </w:r>
    </w:p>
    <w:p w:rsidR="00C03F3E" w:rsidRDefault="00C03F3E" w:rsidP="00C03F3E">
      <w:pPr>
        <w:shd w:val="clear" w:color="auto" w:fill="FFFFFF"/>
        <w:spacing w:before="120" w:after="120"/>
        <w:rPr>
          <w:color w:val="37454B"/>
          <w:spacing w:val="-10"/>
          <w:sz w:val="24"/>
          <w:szCs w:val="24"/>
          <w:lang w:eastAsia="en-GB"/>
        </w:rPr>
      </w:pPr>
      <w:r>
        <w:rPr>
          <w:b/>
          <w:bCs/>
          <w:color w:val="37454B"/>
          <w:spacing w:val="-10"/>
          <w:sz w:val="24"/>
          <w:szCs w:val="24"/>
          <w:lang w:eastAsia="en-GB"/>
        </w:rPr>
        <w:t>Period 5:                                              </w:t>
      </w:r>
      <w:r>
        <w:rPr>
          <w:color w:val="37454B"/>
          <w:spacing w:val="-10"/>
          <w:sz w:val="24"/>
          <w:szCs w:val="24"/>
          <w:lang w:eastAsia="en-GB"/>
        </w:rPr>
        <w:t>14.05 - 15.05</w:t>
      </w:r>
    </w:p>
    <w:p w:rsidR="00C03F3E" w:rsidRPr="004E62FC" w:rsidRDefault="00C03F3E" w:rsidP="00C03F3E">
      <w:pPr>
        <w:shd w:val="clear" w:color="auto" w:fill="FFFFFF"/>
        <w:spacing w:before="120" w:after="120" w:line="240" w:lineRule="auto"/>
        <w:outlineLvl w:val="2"/>
        <w:rPr>
          <w:rFonts w:eastAsia="Times New Roman" w:cs="Arial"/>
          <w:b/>
          <w:bCs/>
          <w:caps/>
          <w:color w:val="37454B"/>
          <w:spacing w:val="-10"/>
          <w:szCs w:val="24"/>
          <w:lang w:eastAsia="en-GB"/>
        </w:rPr>
      </w:pPr>
      <w:r w:rsidRPr="004E62FC">
        <w:rPr>
          <w:rFonts w:eastAsia="Times New Roman" w:cs="Arial"/>
          <w:color w:val="37454B"/>
          <w:spacing w:val="-10"/>
          <w:szCs w:val="24"/>
          <w:lang w:eastAsia="en-GB"/>
        </w:rPr>
        <w:t xml:space="preserve">There will be WOW activities </w:t>
      </w:r>
      <w:r>
        <w:rPr>
          <w:rFonts w:eastAsia="Times New Roman" w:cs="Arial"/>
          <w:color w:val="37454B"/>
          <w:spacing w:val="-10"/>
          <w:szCs w:val="24"/>
          <w:lang w:eastAsia="en-GB"/>
        </w:rPr>
        <w:t xml:space="preserve">offered on Satchel to choose from for the optional Wednesday afternoon session. Home learning will continue to be set by teachers which will consist of preparation and review work. </w:t>
      </w:r>
      <w:r>
        <w:rPr>
          <w:rFonts w:eastAsia="Times New Roman" w:cs="Arial"/>
          <w:color w:val="37454B"/>
          <w:spacing w:val="-10"/>
          <w:szCs w:val="24"/>
          <w:lang w:eastAsia="en-GB"/>
        </w:rPr>
        <w:br/>
      </w:r>
    </w:p>
    <w:p w:rsidR="00C03F3E" w:rsidRDefault="00C03F3E" w:rsidP="00C03F3E">
      <w:r>
        <w:t xml:space="preserve">We believe that a return to this structure and blended learning will provide benefits for all and will make the transition on the return to face to face schooling that much easier in the future. </w:t>
      </w:r>
    </w:p>
    <w:p w:rsidR="00C03F3E" w:rsidRDefault="00C03F3E" w:rsidP="00C03F3E">
      <w:r>
        <w:lastRenderedPageBreak/>
        <w:t xml:space="preserve">We valued your feedback on this issue and appreciate your ongoing support in what is a challenging time for us all. </w:t>
      </w:r>
      <w:r w:rsidR="00212691">
        <w:t>Please click to hear more</w:t>
      </w:r>
      <w:r w:rsidR="00212691">
        <w:t xml:space="preserve"> from myself in a personal address</w:t>
      </w:r>
      <w:bookmarkStart w:id="0" w:name="_GoBack"/>
      <w:bookmarkEnd w:id="0"/>
      <w:r w:rsidR="00212691">
        <w:t xml:space="preserve">: </w:t>
      </w:r>
      <w:hyperlink r:id="rId8" w:history="1">
        <w:r w:rsidR="00212691">
          <w:rPr>
            <w:rStyle w:val="Hyperlink"/>
            <w:rFonts w:ascii="Calibri" w:eastAsia="Times New Roman" w:hAnsi="Calibri" w:cs="Calibri"/>
          </w:rPr>
          <w:t>https://youtu.be/NchktOxSArQ</w:t>
        </w:r>
      </w:hyperlink>
    </w:p>
    <w:p w:rsidR="00C03F3E" w:rsidRDefault="00C03F3E" w:rsidP="00C03F3E">
      <w:r>
        <w:t>With my very best wishes</w:t>
      </w:r>
    </w:p>
    <w:p w:rsidR="00C03F3E" w:rsidRDefault="00C03F3E" w:rsidP="00C03F3E">
      <w:r>
        <w:t>Mr AB Green</w:t>
      </w:r>
    </w:p>
    <w:p w:rsidR="00C03F3E" w:rsidRDefault="00C03F3E" w:rsidP="00C03F3E">
      <w:r>
        <w:t>Principal</w:t>
      </w:r>
    </w:p>
    <w:p w:rsidR="00C03F3E" w:rsidRDefault="00C03F3E" w:rsidP="00C03F3E">
      <w:r>
        <w:t xml:space="preserve"> </w:t>
      </w:r>
    </w:p>
    <w:p w:rsidR="00C03F3E" w:rsidRPr="005C4260" w:rsidRDefault="00C03F3E" w:rsidP="005C4260"/>
    <w:sectPr w:rsidR="00C03F3E" w:rsidRPr="005C4260" w:rsidSect="007E7DF4">
      <w:headerReference w:type="default" r:id="rId9"/>
      <w:footerReference w:type="default" r:id="rId10"/>
      <w:headerReference w:type="first" r:id="rId11"/>
      <w:footerReference w:type="first" r:id="rId12"/>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E1" w:rsidRDefault="001D0AE1" w:rsidP="00101F7D">
      <w:pPr>
        <w:spacing w:after="0" w:line="240" w:lineRule="auto"/>
      </w:pPr>
      <w:r>
        <w:separator/>
      </w:r>
    </w:p>
  </w:endnote>
  <w:endnote w:type="continuationSeparator" w:id="0">
    <w:p w:rsidR="001D0AE1" w:rsidRDefault="001D0AE1" w:rsidP="001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1" w:rsidRPr="00101F7D" w:rsidRDefault="001D0AE1" w:rsidP="007E7DF4">
    <w:pPr>
      <w:pStyle w:val="Footer"/>
      <w:jc w:val="center"/>
      <w:rPr>
        <w:rFonts w:ascii="Arial" w:hAnsi="Arial" w:cs="Arial"/>
        <w:color w:val="000000" w:themeColor="tex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1" w:rsidRPr="00101F7D" w:rsidRDefault="001D0AE1" w:rsidP="007E7DF4">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The school is committed to safeguarding and promoting the welfare of children and young people and expects all staff and volunteers to share this commitment</w:t>
    </w:r>
  </w:p>
  <w:p w:rsidR="001D0AE1" w:rsidRPr="00101F7D" w:rsidRDefault="001D0AE1" w:rsidP="007E7DF4">
    <w:pPr>
      <w:pStyle w:val="Footer"/>
      <w:jc w:val="center"/>
      <w:rPr>
        <w:rFonts w:ascii="Arial" w:hAnsi="Arial" w:cs="Arial"/>
        <w:color w:val="000000" w:themeColor="text1"/>
        <w:sz w:val="12"/>
        <w:szCs w:val="12"/>
      </w:rPr>
    </w:pPr>
  </w:p>
  <w:p w:rsidR="001D0AE1" w:rsidRPr="00101F7D" w:rsidRDefault="001D0AE1" w:rsidP="007E7DF4">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 xml:space="preserve">Copleston High School is </w:t>
    </w:r>
    <w:r>
      <w:rPr>
        <w:rFonts w:ascii="Arial" w:hAnsi="Arial" w:cs="Arial"/>
        <w:color w:val="000000" w:themeColor="text1"/>
        <w:sz w:val="12"/>
        <w:szCs w:val="12"/>
      </w:rPr>
      <w:t xml:space="preserve">part of </w:t>
    </w:r>
    <w:proofErr w:type="spellStart"/>
    <w:r>
      <w:rPr>
        <w:rFonts w:ascii="Arial" w:hAnsi="Arial" w:cs="Arial"/>
        <w:color w:val="000000" w:themeColor="text1"/>
        <w:sz w:val="12"/>
        <w:szCs w:val="12"/>
      </w:rPr>
      <w:t>Gippeswyk</w:t>
    </w:r>
    <w:proofErr w:type="spellEnd"/>
    <w:r>
      <w:rPr>
        <w:rFonts w:ascii="Arial" w:hAnsi="Arial" w:cs="Arial"/>
        <w:color w:val="000000" w:themeColor="text1"/>
        <w:sz w:val="12"/>
        <w:szCs w:val="12"/>
      </w:rPr>
      <w:t xml:space="preserve"> Community Educational Trust</w:t>
    </w:r>
    <w:r w:rsidRPr="00101F7D">
      <w:rPr>
        <w:rFonts w:ascii="Arial" w:hAnsi="Arial" w:cs="Arial"/>
        <w:color w:val="000000" w:themeColor="text1"/>
        <w:sz w:val="12"/>
        <w:szCs w:val="12"/>
      </w:rPr>
      <w:t xml:space="preserve"> and </w:t>
    </w:r>
    <w:r>
      <w:rPr>
        <w:rFonts w:ascii="Arial" w:hAnsi="Arial" w:cs="Arial"/>
        <w:color w:val="000000" w:themeColor="text1"/>
        <w:sz w:val="12"/>
        <w:szCs w:val="12"/>
      </w:rPr>
      <w:t xml:space="preserve">is </w:t>
    </w:r>
    <w:r w:rsidRPr="00101F7D">
      <w:rPr>
        <w:rFonts w:ascii="Arial" w:hAnsi="Arial" w:cs="Arial"/>
        <w:color w:val="000000" w:themeColor="text1"/>
        <w:sz w:val="12"/>
        <w:szCs w:val="12"/>
      </w:rPr>
      <w:t>a company limited by guarantee incorporated in England and Wales Registered number: 7656715.</w:t>
    </w:r>
    <w:r w:rsidRPr="00101F7D">
      <w:rPr>
        <w:rFonts w:ascii="Arial" w:hAnsi="Arial" w:cs="Arial"/>
        <w:color w:val="000000" w:themeColor="text1"/>
        <w:sz w:val="12"/>
        <w:szCs w:val="12"/>
      </w:rPr>
      <w:br/>
      <w:t>Registered Office: Copleston High School, Copleston Road, Ipswich, Suffolk, IP4 5HD. Telephone: 01473 277240.</w:t>
    </w:r>
    <w:r w:rsidRPr="00961A8F">
      <w:rPr>
        <w:rFonts w:ascii="Arial" w:hAnsi="Arial" w:cs="Arial"/>
        <w:color w:val="000000" w:themeColor="text1"/>
        <w:sz w:val="12"/>
        <w:szCs w:val="12"/>
      </w:rPr>
      <w:t xml:space="preserve"> </w:t>
    </w:r>
    <w:r>
      <w:rPr>
        <w:rFonts w:ascii="Arial" w:hAnsi="Arial" w:cs="Arial"/>
        <w:color w:val="000000" w:themeColor="text1"/>
        <w:sz w:val="12"/>
        <w:szCs w:val="12"/>
      </w:rPr>
      <w:t xml:space="preserve">(Sat </w:t>
    </w:r>
    <w:proofErr w:type="spellStart"/>
    <w:r>
      <w:rPr>
        <w:rFonts w:ascii="Arial" w:hAnsi="Arial" w:cs="Arial"/>
        <w:color w:val="000000" w:themeColor="text1"/>
        <w:sz w:val="12"/>
        <w:szCs w:val="12"/>
      </w:rPr>
      <w:t>Nav</w:t>
    </w:r>
    <w:proofErr w:type="spellEnd"/>
    <w:r>
      <w:rPr>
        <w:rFonts w:ascii="Arial" w:hAnsi="Arial" w:cs="Arial"/>
        <w:color w:val="000000" w:themeColor="text1"/>
        <w:sz w:val="12"/>
        <w:szCs w:val="12"/>
      </w:rPr>
      <w:t>: IP3 8LR)</w:t>
    </w:r>
    <w:r w:rsidRPr="00101F7D">
      <w:rPr>
        <w:rFonts w:ascii="Arial" w:hAnsi="Arial" w:cs="Arial"/>
        <w:color w:val="000000" w:themeColor="text1"/>
        <w:sz w:val="12"/>
        <w:szCs w:val="12"/>
      </w:rPr>
      <w:br/>
      <w:t xml:space="preserve">Email: </w:t>
    </w:r>
    <w:hyperlink r:id="rId1" w:history="1">
      <w:r w:rsidRPr="00101F7D">
        <w:rPr>
          <w:rStyle w:val="Hyperlink"/>
          <w:rFonts w:ascii="Arial" w:hAnsi="Arial" w:cs="Arial"/>
          <w:color w:val="000000" w:themeColor="text1"/>
          <w:sz w:val="12"/>
          <w:szCs w:val="12"/>
          <w:u w:val="none"/>
        </w:rPr>
        <w:t>mail@copleston.suffolk.sch.uk</w:t>
      </w:r>
    </w:hyperlink>
    <w:r w:rsidRPr="00101F7D">
      <w:rPr>
        <w:rStyle w:val="Hyperlink"/>
        <w:rFonts w:ascii="Arial" w:hAnsi="Arial" w:cs="Arial"/>
        <w:color w:val="000000" w:themeColor="text1"/>
        <w:sz w:val="12"/>
        <w:szCs w:val="12"/>
        <w:u w:val="none"/>
      </w:rPr>
      <w:t>.</w:t>
    </w:r>
    <w:r w:rsidRPr="00101F7D">
      <w:rPr>
        <w:rFonts w:ascii="Arial" w:hAnsi="Arial" w:cs="Arial"/>
        <w:color w:val="000000" w:themeColor="text1"/>
        <w:sz w:val="12"/>
        <w:szCs w:val="12"/>
      </w:rPr>
      <w:t xml:space="preserve"> www.copleston.suffolk.sch.uk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E1" w:rsidRDefault="001D0AE1" w:rsidP="00101F7D">
      <w:pPr>
        <w:spacing w:after="0" w:line="240" w:lineRule="auto"/>
      </w:pPr>
      <w:r>
        <w:separator/>
      </w:r>
    </w:p>
  </w:footnote>
  <w:footnote w:type="continuationSeparator" w:id="0">
    <w:p w:rsidR="001D0AE1" w:rsidRDefault="001D0AE1" w:rsidP="0010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1" w:rsidRDefault="001D0AE1" w:rsidP="00E80886">
    <w:pPr>
      <w:pStyle w:val="Header"/>
      <w:jc w:val="right"/>
    </w:pPr>
  </w:p>
  <w:p w:rsidR="001D0AE1" w:rsidRDefault="001D0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1" w:rsidRDefault="001D0AE1" w:rsidP="007E7DF4">
    <w:pPr>
      <w:pStyle w:val="Header"/>
      <w:jc w:val="right"/>
    </w:pPr>
    <w:r w:rsidRPr="00C10392">
      <w:rPr>
        <w:noProof/>
        <w:lang w:eastAsia="en-GB"/>
      </w:rPr>
      <w:drawing>
        <wp:inline distT="0" distB="0" distL="0" distR="0" wp14:anchorId="73E10423" wp14:editId="1A689D91">
          <wp:extent cx="1809750" cy="1584728"/>
          <wp:effectExtent l="0" t="0" r="0" b="0"/>
          <wp:docPr id="4" name="Picture 4" descr="\\chs.internal\filesvr\StaffUsers\Data\tsteggall\My Documents\My Pictures\New Copleston logo with A Green cmyk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internal\filesvr\StaffUsers\Data\tsteggall\My Documents\My Pictures\New Copleston logo with A Green cmyk (0000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88" cy="16159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9297C"/>
    <w:multiLevelType w:val="hybridMultilevel"/>
    <w:tmpl w:val="4FAA98AE"/>
    <w:lvl w:ilvl="0" w:tplc="A8E04A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DB0271"/>
    <w:multiLevelType w:val="multilevel"/>
    <w:tmpl w:val="3872E5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ADB"/>
    <w:rsid w:val="00024ADB"/>
    <w:rsid w:val="00097B5B"/>
    <w:rsid w:val="000A55BE"/>
    <w:rsid w:val="000C788D"/>
    <w:rsid w:val="000D6AAD"/>
    <w:rsid w:val="00101F7D"/>
    <w:rsid w:val="00157D9B"/>
    <w:rsid w:val="001D0AE1"/>
    <w:rsid w:val="001D3833"/>
    <w:rsid w:val="00212691"/>
    <w:rsid w:val="00292D8E"/>
    <w:rsid w:val="003372A9"/>
    <w:rsid w:val="003B3FD6"/>
    <w:rsid w:val="00594688"/>
    <w:rsid w:val="005C4260"/>
    <w:rsid w:val="00611DFD"/>
    <w:rsid w:val="00623278"/>
    <w:rsid w:val="00677D43"/>
    <w:rsid w:val="006E3636"/>
    <w:rsid w:val="007753F7"/>
    <w:rsid w:val="007E7DF4"/>
    <w:rsid w:val="00805C27"/>
    <w:rsid w:val="008065AD"/>
    <w:rsid w:val="00885089"/>
    <w:rsid w:val="008F6171"/>
    <w:rsid w:val="00926690"/>
    <w:rsid w:val="00927FEB"/>
    <w:rsid w:val="00961A8F"/>
    <w:rsid w:val="009C16A1"/>
    <w:rsid w:val="009E280C"/>
    <w:rsid w:val="00A151A2"/>
    <w:rsid w:val="00AB2731"/>
    <w:rsid w:val="00AC11D9"/>
    <w:rsid w:val="00B2697B"/>
    <w:rsid w:val="00B8792C"/>
    <w:rsid w:val="00C01FD6"/>
    <w:rsid w:val="00C03F3E"/>
    <w:rsid w:val="00C10392"/>
    <w:rsid w:val="00C275BF"/>
    <w:rsid w:val="00CF1929"/>
    <w:rsid w:val="00D33E35"/>
    <w:rsid w:val="00E240FE"/>
    <w:rsid w:val="00E45EFA"/>
    <w:rsid w:val="00E80886"/>
    <w:rsid w:val="00F21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B22362"/>
  <w15:docId w15:val="{F84CA45C-7217-483D-8338-49CCCF99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03F3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DB"/>
    <w:rPr>
      <w:rFonts w:ascii="Tahoma" w:hAnsi="Tahoma" w:cs="Tahoma"/>
      <w:sz w:val="16"/>
      <w:szCs w:val="16"/>
    </w:rPr>
  </w:style>
  <w:style w:type="paragraph" w:styleId="Header">
    <w:name w:val="header"/>
    <w:basedOn w:val="Normal"/>
    <w:link w:val="HeaderChar"/>
    <w:uiPriority w:val="99"/>
    <w:unhideWhenUsed/>
    <w:rsid w:val="00101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F7D"/>
  </w:style>
  <w:style w:type="paragraph" w:styleId="Footer">
    <w:name w:val="footer"/>
    <w:basedOn w:val="Normal"/>
    <w:link w:val="FooterChar"/>
    <w:uiPriority w:val="99"/>
    <w:unhideWhenUsed/>
    <w:rsid w:val="00101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F7D"/>
  </w:style>
  <w:style w:type="character" w:styleId="Hyperlink">
    <w:name w:val="Hyperlink"/>
    <w:basedOn w:val="DefaultParagraphFont"/>
    <w:uiPriority w:val="99"/>
    <w:unhideWhenUsed/>
    <w:rsid w:val="00101F7D"/>
    <w:rPr>
      <w:color w:val="0000FF" w:themeColor="hyperlink"/>
      <w:u w:val="single"/>
    </w:rPr>
  </w:style>
  <w:style w:type="table" w:styleId="TableGrid">
    <w:name w:val="Table Grid"/>
    <w:basedOn w:val="TableNormal"/>
    <w:uiPriority w:val="39"/>
    <w:rsid w:val="009C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636"/>
    <w:pPr>
      <w:spacing w:after="0" w:line="240" w:lineRule="auto"/>
      <w:ind w:left="720"/>
    </w:pPr>
    <w:rPr>
      <w:rFonts w:ascii="Calibri" w:eastAsia="Times New Roman" w:hAnsi="Calibri" w:cs="Calibri"/>
      <w:lang w:eastAsia="en-GB"/>
    </w:rPr>
  </w:style>
  <w:style w:type="character" w:styleId="Strong">
    <w:name w:val="Strong"/>
    <w:basedOn w:val="DefaultParagraphFont"/>
    <w:uiPriority w:val="22"/>
    <w:qFormat/>
    <w:rsid w:val="007E7DF4"/>
    <w:rPr>
      <w:rFonts w:cs="Times New Roman"/>
      <w:b/>
      <w:bCs/>
    </w:rPr>
  </w:style>
  <w:style w:type="paragraph" w:styleId="NormalWeb">
    <w:name w:val="Normal (Web)"/>
    <w:basedOn w:val="Normal"/>
    <w:uiPriority w:val="99"/>
    <w:rsid w:val="007E7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03F3E"/>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chktOxSArQ"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walker@copleston.suffolk.sch.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mail@copleston.suffolk.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AD56E3B2</Template>
  <TotalTime>8</TotalTime>
  <Pages>3</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Copleston High School</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tsteggall</dc:creator>
  <cp:lastModifiedBy>gorrin</cp:lastModifiedBy>
  <cp:revision>5</cp:revision>
  <cp:lastPrinted>2017-10-05T12:31:00Z</cp:lastPrinted>
  <dcterms:created xsi:type="dcterms:W3CDTF">2021-01-11T08:15:00Z</dcterms:created>
  <dcterms:modified xsi:type="dcterms:W3CDTF">2021-01-11T15:02:00Z</dcterms:modified>
</cp:coreProperties>
</file>